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544AFB1" w14:textId="77777777" w:rsidTr="00AF300E">
        <w:trPr>
          <w:trHeight w:val="2730"/>
        </w:trPr>
        <w:tc>
          <w:tcPr>
            <w:tcW w:w="10230" w:type="dxa"/>
          </w:tcPr>
          <w:p w14:paraId="22724819" w14:textId="0B570181" w:rsidR="0006457C" w:rsidRPr="0006457C" w:rsidRDefault="0006457C" w:rsidP="0006457C">
            <w:pPr>
              <w:pStyle w:val="Heading1"/>
              <w:framePr w:hSpace="0" w:wrap="auto" w:vAnchor="margin" w:xAlign="left" w:yAlign="inline"/>
            </w:pPr>
            <w:bookmarkStart w:id="0" w:name="_GoBack"/>
            <w:bookmarkEnd w:id="0"/>
            <w:r>
              <w:t xml:space="preserve">to all </w:t>
            </w:r>
            <w:r w:rsidR="00C37BFE">
              <w:t>SUPERHEROES</w:t>
            </w:r>
            <w:r>
              <w:t xml:space="preserve"> 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0C37C303" w14:textId="77777777" w:rsidTr="00AF300E">
        <w:trPr>
          <w:trHeight w:val="1445"/>
        </w:trPr>
        <w:tc>
          <w:tcPr>
            <w:tcW w:w="10228" w:type="dxa"/>
          </w:tcPr>
          <w:p w14:paraId="3A204854" w14:textId="077224E0" w:rsidR="003E68AB" w:rsidRDefault="00D00D2C" w:rsidP="003E68AB">
            <w:pPr>
              <w:ind w:left="0"/>
              <w:jc w:val="center"/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58240" behindDoc="1" locked="0" layoutInCell="1" allowOverlap="1" wp14:anchorId="05EA4C83" wp14:editId="78E324B5">
                  <wp:simplePos x="0" y="0"/>
                  <wp:positionH relativeFrom="margin">
                    <wp:posOffset>-504825</wp:posOffset>
                  </wp:positionH>
                  <wp:positionV relativeFrom="paragraph">
                    <wp:posOffset>-5297170</wp:posOffset>
                  </wp:positionV>
                  <wp:extent cx="7772400" cy="10057765"/>
                  <wp:effectExtent l="0" t="0" r="0" b="635"/>
                  <wp:wrapNone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7470F">
              <w:t>8</w:t>
            </w:r>
            <w:r w:rsidR="00F7470F" w:rsidRPr="00F7470F">
              <w:rPr>
                <w:vertAlign w:val="superscript"/>
              </w:rPr>
              <w:t>th</w:t>
            </w:r>
            <w:r w:rsidR="00F7470F">
              <w:t xml:space="preserve"> December 2921</w:t>
            </w:r>
          </w:p>
          <w:p w14:paraId="40FD551B" w14:textId="4D6AD4C8" w:rsidR="008469CD" w:rsidRDefault="008469CD" w:rsidP="003E68AB">
            <w:pPr>
              <w:ind w:left="0"/>
              <w:jc w:val="center"/>
            </w:pPr>
            <w:r>
              <w:t>12:30</w:t>
            </w:r>
          </w:p>
          <w:p w14:paraId="66134480" w14:textId="1BA23D8F" w:rsidR="00C37BFE" w:rsidRPr="00AF300E" w:rsidRDefault="00C37BFE" w:rsidP="003E68AB">
            <w:pPr>
              <w:ind w:left="0"/>
              <w:jc w:val="center"/>
            </w:pPr>
          </w:p>
        </w:tc>
      </w:tr>
      <w:tr w:rsidR="00AF300E" w14:paraId="32E6F291" w14:textId="77777777" w:rsidTr="00AF300E">
        <w:trPr>
          <w:trHeight w:val="1890"/>
        </w:trPr>
        <w:tc>
          <w:tcPr>
            <w:tcW w:w="10228" w:type="dxa"/>
          </w:tcPr>
          <w:p w14:paraId="5240FBC4" w14:textId="61ED2D62" w:rsidR="00AF300E" w:rsidRPr="00AF300E" w:rsidRDefault="00AF300E" w:rsidP="00AF300E">
            <w:pPr>
              <w:spacing w:after="100"/>
              <w:jc w:val="center"/>
            </w:pPr>
          </w:p>
          <w:p w14:paraId="22077874" w14:textId="27075B8E" w:rsidR="00AF300E" w:rsidRPr="00AF300E" w:rsidRDefault="00AF300E" w:rsidP="00AF300E">
            <w:pPr>
              <w:spacing w:before="300" w:after="100"/>
              <w:jc w:val="center"/>
            </w:pPr>
            <w:r w:rsidRPr="00AF300E">
              <w:t xml:space="preserve">Please bring: </w:t>
            </w:r>
            <w:r w:rsidR="00C37BFE">
              <w:t xml:space="preserve">your manners </w:t>
            </w:r>
          </w:p>
          <w:p w14:paraId="13A4C359" w14:textId="45E8E13A" w:rsidR="00AF300E" w:rsidRPr="00AF300E" w:rsidRDefault="00AF300E" w:rsidP="00AF300E">
            <w:pPr>
              <w:spacing w:after="100"/>
              <w:jc w:val="center"/>
            </w:pPr>
            <w:r w:rsidRPr="00AF300E">
              <w:t xml:space="preserve">RSVP TO: </w:t>
            </w:r>
            <w:r w:rsidR="00CE5D9E">
              <w:t>Owen</w:t>
            </w:r>
            <w:r w:rsidR="001564ED">
              <w:t xml:space="preserve"> and Benjie number 01745628912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DB4EA7E" w14:textId="77777777" w:rsidTr="00AF300E">
        <w:trPr>
          <w:trHeight w:val="589"/>
        </w:trPr>
        <w:tc>
          <w:tcPr>
            <w:tcW w:w="10230" w:type="dxa"/>
          </w:tcPr>
          <w:p w14:paraId="60F47838" w14:textId="14AC1931" w:rsidR="00AF300E" w:rsidRPr="00AF300E" w:rsidRDefault="00AF300E" w:rsidP="00AF300E">
            <w:pPr>
              <w:pStyle w:val="Heading3"/>
              <w:framePr w:hSpace="0" w:wrap="auto" w:vAnchor="margin" w:xAlign="left" w:yAlign="inline"/>
            </w:pPr>
            <w:r w:rsidRPr="00AF300E">
              <w:t>You’re Invited to Celebrate with Us</w:t>
            </w:r>
            <w:r w:rsidR="0006457C">
              <w:t xml:space="preserve"> at the super hero hall of justice </w:t>
            </w:r>
          </w:p>
        </w:tc>
      </w:tr>
    </w:tbl>
    <w:p w14:paraId="409497B3" w14:textId="2BC0284C" w:rsidR="00024B92" w:rsidRPr="004008C9" w:rsidRDefault="00D00D2C" w:rsidP="005325F0">
      <w:pPr>
        <w:spacing w:before="0"/>
        <w:ind w:left="0"/>
      </w:pPr>
      <w:r>
        <w:t xml:space="preserve"> </w:t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3CB6E3" w14:textId="77777777" w:rsidR="00A1385B" w:rsidRDefault="00A1385B">
      <w:pPr>
        <w:spacing w:before="0"/>
      </w:pPr>
      <w:r>
        <w:separator/>
      </w:r>
    </w:p>
  </w:endnote>
  <w:endnote w:type="continuationSeparator" w:id="0">
    <w:p w14:paraId="6AD125DC" w14:textId="77777777" w:rsidR="00A1385B" w:rsidRDefault="00A1385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80BC83" w14:textId="77777777" w:rsidR="00A1385B" w:rsidRDefault="00A1385B">
      <w:pPr>
        <w:spacing w:before="0"/>
      </w:pPr>
      <w:r>
        <w:separator/>
      </w:r>
    </w:p>
  </w:footnote>
  <w:footnote w:type="continuationSeparator" w:id="0">
    <w:p w14:paraId="3E0B161A" w14:textId="77777777" w:rsidR="00A1385B" w:rsidRDefault="00A1385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0871E6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57C"/>
    <w:rsid w:val="00024B92"/>
    <w:rsid w:val="0003383B"/>
    <w:rsid w:val="0006457C"/>
    <w:rsid w:val="001564ED"/>
    <w:rsid w:val="00230F46"/>
    <w:rsid w:val="002D3176"/>
    <w:rsid w:val="003B2720"/>
    <w:rsid w:val="003E68AB"/>
    <w:rsid w:val="003E6DF0"/>
    <w:rsid w:val="004008C9"/>
    <w:rsid w:val="004650EC"/>
    <w:rsid w:val="005325F0"/>
    <w:rsid w:val="00673C5F"/>
    <w:rsid w:val="006B609A"/>
    <w:rsid w:val="00715CEC"/>
    <w:rsid w:val="00723AA3"/>
    <w:rsid w:val="008469CD"/>
    <w:rsid w:val="00A1385B"/>
    <w:rsid w:val="00A51113"/>
    <w:rsid w:val="00AF300E"/>
    <w:rsid w:val="00C37BFE"/>
    <w:rsid w:val="00CA580F"/>
    <w:rsid w:val="00CE5D9E"/>
    <w:rsid w:val="00D00D2C"/>
    <w:rsid w:val="00D85786"/>
    <w:rsid w:val="00E36D7C"/>
    <w:rsid w:val="00F74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4FA9A3"/>
  <w15:chartTrackingRefBased/>
  <w15:docId w15:val="{3C4EDDC9-90C4-489F-90B7-2C0F8533C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Natalie%20Harris\AppData\Local\Microsoft\Office\16.0\DTS\en-US%7bADC8BD96-D9B9-4AF3-B9CD-EFDFC417C216%7d\%7bD5730CE2-0D4C-41E6-9EC5-A8C5A5BAAA43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{D5730CE2-0D4C-41E6-9EC5-A8C5A5BAAA43}tf03978815_win32</Template>
  <TotalTime>1</TotalTime>
  <Pages>1</Pages>
  <Words>29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Natalie Harris</dc:creator>
  <cp:lastModifiedBy>Sharron Cartwright</cp:lastModifiedBy>
  <cp:revision>2</cp:revision>
  <dcterms:created xsi:type="dcterms:W3CDTF">2021-01-21T09:15:00Z</dcterms:created>
  <dcterms:modified xsi:type="dcterms:W3CDTF">2021-01-21T09:15:00Z</dcterms:modified>
</cp:coreProperties>
</file>